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5CFDEA" w14:textId="77777777" w:rsidR="0004374D" w:rsidRDefault="002D18C8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  <w:lang w:val="hr-HR"/>
        </w:rPr>
      </w:pPr>
      <w:bookmarkStart w:id="0" w:name="_Hlk37334832"/>
      <w:r>
        <w:rPr>
          <w:rFonts w:ascii="Arial" w:hAnsi="Arial" w:cs="Arial"/>
          <w:b/>
          <w:sz w:val="24"/>
          <w:szCs w:val="24"/>
          <w:u w:val="single"/>
          <w:lang w:val="hr-HR"/>
        </w:rPr>
        <w:t>POSKOČI KAO JA!</w:t>
      </w:r>
    </w:p>
    <w:p w14:paraId="4F85A4A4" w14:textId="77777777" w:rsidR="0004374D" w:rsidRDefault="002D18C8">
      <w:pPr>
        <w:pStyle w:val="ListParagraph"/>
        <w:spacing w:line="360" w:lineRule="auto"/>
        <w:ind w:left="1440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POTREBNO: oznake ljudskih stopala (nacrtane i izrezane)</w:t>
      </w:r>
    </w:p>
    <w:p w14:paraId="550A0EFA" w14:textId="77777777" w:rsidR="0004374D" w:rsidRDefault="002D18C8">
      <w:pPr>
        <w:pStyle w:val="ListParagraph"/>
        <w:spacing w:line="360" w:lineRule="auto"/>
        <w:ind w:left="2880" w:hanging="1440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                   olovka</w:t>
      </w:r>
    </w:p>
    <w:p w14:paraId="7DED8022" w14:textId="77777777" w:rsidR="0004374D" w:rsidRDefault="002D18C8">
      <w:pPr>
        <w:pStyle w:val="ListParagraph"/>
        <w:tabs>
          <w:tab w:val="left" w:pos="2790"/>
        </w:tabs>
        <w:spacing w:line="360" w:lineRule="auto"/>
        <w:ind w:left="2880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škare</w:t>
      </w:r>
    </w:p>
    <w:p w14:paraId="1B598719" w14:textId="77777777" w:rsidR="0004374D" w:rsidRDefault="0004374D">
      <w:pPr>
        <w:pStyle w:val="ListParagraph"/>
        <w:spacing w:line="360" w:lineRule="auto"/>
        <w:ind w:left="1440"/>
        <w:jc w:val="both"/>
        <w:rPr>
          <w:rFonts w:ascii="Arial" w:hAnsi="Arial" w:cs="Arial"/>
          <w:sz w:val="24"/>
          <w:szCs w:val="24"/>
          <w:lang w:val="hr-HR"/>
        </w:rPr>
      </w:pPr>
    </w:p>
    <w:p w14:paraId="54A08F8A" w14:textId="77777777" w:rsidR="0004374D" w:rsidRDefault="002D18C8">
      <w:pPr>
        <w:pStyle w:val="ListParagraph"/>
        <w:spacing w:line="360" w:lineRule="auto"/>
        <w:ind w:left="1440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UPUTE RODITELJIMA: </w:t>
      </w:r>
    </w:p>
    <w:p w14:paraId="2EAF8996" w14:textId="77777777" w:rsidR="0004374D" w:rsidRDefault="002D18C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Zajednički s djetetom iscrtajte svoja stopala na papir</w:t>
      </w:r>
    </w:p>
    <w:p w14:paraId="1F3DFAEA" w14:textId="77777777" w:rsidR="0004374D" w:rsidRDefault="002D18C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Nacrtana stopala izrežite te ih zalijepite na </w:t>
      </w:r>
      <w:r>
        <w:rPr>
          <w:rFonts w:ascii="Arial" w:hAnsi="Arial" w:cs="Arial"/>
          <w:sz w:val="24"/>
          <w:szCs w:val="24"/>
          <w:lang w:val="hr-HR"/>
        </w:rPr>
        <w:t xml:space="preserve">podlogu (pod) u različitim smjerovima </w:t>
      </w:r>
    </w:p>
    <w:p w14:paraId="27CF980F" w14:textId="77777777" w:rsidR="0004374D" w:rsidRDefault="002D18C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Motivirajte dijete da skače na zalijepljena stopala, pritom pazeći da položaj/smjer  njegova stopala bude jednak onom na podlozi</w:t>
      </w:r>
    </w:p>
    <w:p w14:paraId="62094200" w14:textId="77777777" w:rsidR="0004374D" w:rsidRDefault="002D18C8">
      <w:pPr>
        <w:pStyle w:val="ListParagraph"/>
        <w:spacing w:line="360" w:lineRule="auto"/>
        <w:jc w:val="both"/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B8D2D6" wp14:editId="507D3D99">
                <wp:simplePos x="0" y="0"/>
                <wp:positionH relativeFrom="column">
                  <wp:posOffset>26032</wp:posOffset>
                </wp:positionH>
                <wp:positionV relativeFrom="paragraph">
                  <wp:posOffset>234314</wp:posOffset>
                </wp:positionV>
                <wp:extent cx="353699" cy="191137"/>
                <wp:effectExtent l="19050" t="57150" r="46351" b="56513"/>
                <wp:wrapNone/>
                <wp:docPr id="1" name="Arrow: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9" cy="191137"/>
                        </a:xfrm>
                        <a:custGeom>
                          <a:avLst>
                            <a:gd name="f0" fmla="val 16200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pin 0 f0 21600"/>
                            <a:gd name="f15" fmla="pin 0 f1 10800"/>
                            <a:gd name="f16" fmla="*/ f10 f2 1"/>
                            <a:gd name="f17" fmla="*/ f11 f2 1"/>
                            <a:gd name="f18" fmla="val f15"/>
                            <a:gd name="f19" fmla="val f14"/>
                            <a:gd name="f20" fmla="+- 21600 0 f15"/>
                            <a:gd name="f21" fmla="*/ f14 f12 1"/>
                            <a:gd name="f22" fmla="*/ f15 f13 1"/>
                            <a:gd name="f23" fmla="*/ 0 f12 1"/>
                            <a:gd name="f24" fmla="*/ 0 f13 1"/>
                            <a:gd name="f25" fmla="*/ f16 1 f4"/>
                            <a:gd name="f26" fmla="*/ 21600 f13 1"/>
                            <a:gd name="f27" fmla="*/ f17 1 f4"/>
                            <a:gd name="f28" fmla="+- 21600 0 f19"/>
                            <a:gd name="f29" fmla="*/ f20 f13 1"/>
                            <a:gd name="f30" fmla="*/ f18 f13 1"/>
                            <a:gd name="f31" fmla="*/ f19 f12 1"/>
                            <a:gd name="f32" fmla="+- f25 0 f3"/>
                            <a:gd name="f33" fmla="+- f27 0 f3"/>
                            <a:gd name="f34" fmla="*/ f28 f18 1"/>
                            <a:gd name="f35" fmla="*/ f34 1 10800"/>
                            <a:gd name="f36" fmla="+- f19 f35 0"/>
                            <a:gd name="f37" fmla="*/ f36 f12 1"/>
                          </a:gdLst>
                          <a:ahLst>
                            <a:ahXY gdRefX="f0" minX="f7" maxX="f8" gdRefY="f1" minY="f7" maxY="f9">
                              <a:pos x="f21" y="f22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24"/>
                            </a:cxn>
                            <a:cxn ang="f33">
                              <a:pos x="f31" y="f26"/>
                            </a:cxn>
                          </a:cxnLst>
                          <a:rect l="f23" t="f30" r="f37" b="f29"/>
                          <a:pathLst>
                            <a:path w="21600" h="21600">
                              <a:moveTo>
                                <a:pt x="f7" y="f18"/>
                              </a:moveTo>
                              <a:lnTo>
                                <a:pt x="f19" y="f18"/>
                              </a:lnTo>
                              <a:lnTo>
                                <a:pt x="f19" y="f7"/>
                              </a:lnTo>
                              <a:lnTo>
                                <a:pt x="f8" y="f9"/>
                              </a:lnTo>
                              <a:lnTo>
                                <a:pt x="f19" y="f8"/>
                              </a:lnTo>
                              <a:lnTo>
                                <a:pt x="f19" y="f20"/>
                              </a:lnTo>
                              <a:lnTo>
                                <a:pt x="f7" y="f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47" cap="flat">
                          <a:solidFill>
                            <a:srgbClr val="A5A5A5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5BE365C" id="Arrow: Right 9" o:spid="_x0000_s1026" style="position:absolute;margin-left:2.05pt;margin-top:18.45pt;width:27.85pt;height:15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" path="m,5400r16200,l16200,r5400,10800l16200,21600r,-5400l,16200,,5400xe" strokecolor="#a5a5a5" strokeweight=".88186mm">
                <v:stroke joinstyle="miter"/>
                <v:path arrowok="t" o:connecttype="custom" o:connectlocs="176850,0;353699,95569;176850,191137;0,95569;265274,0;265274,191137" o:connectangles="270,0,90,180,270,90" textboxrect="0,5400,18900,16200"/>
              </v:shape>
            </w:pict>
          </mc:Fallback>
        </mc:AlternateContent>
      </w:r>
    </w:p>
    <w:p w14:paraId="1835EFF1" w14:textId="77777777" w:rsidR="0004374D" w:rsidRDefault="002D18C8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U ovoj tjelesnoj aktivnosti dijete će razvijati koordinaciju, ravnotežu, </w:t>
      </w:r>
      <w:r>
        <w:rPr>
          <w:rFonts w:ascii="Arial" w:hAnsi="Arial" w:cs="Arial"/>
          <w:sz w:val="24"/>
          <w:szCs w:val="24"/>
          <w:lang w:val="hr-HR"/>
        </w:rPr>
        <w:t>pokretljivost i spretnost pri pokretima i kretanju prilikom skakanja i okretanja oko svoje osi.</w:t>
      </w:r>
    </w:p>
    <w:p w14:paraId="6842A047" w14:textId="77777777" w:rsidR="0004374D" w:rsidRDefault="002D18C8">
      <w:pPr>
        <w:spacing w:line="360" w:lineRule="auto"/>
        <w:jc w:val="both"/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FB0F8F6" wp14:editId="734BE229">
            <wp:simplePos x="0" y="0"/>
            <wp:positionH relativeFrom="column">
              <wp:posOffset>2000250</wp:posOffset>
            </wp:positionH>
            <wp:positionV relativeFrom="paragraph">
              <wp:posOffset>117472</wp:posOffset>
            </wp:positionV>
            <wp:extent cx="3882386" cy="4533896"/>
            <wp:effectExtent l="0" t="0" r="3814" b="4"/>
            <wp:wrapNone/>
            <wp:docPr id="2" name="Picture 6" descr="skoč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t="6481" r="26667" b="31945"/>
                    <a:stretch>
                      <a:fillRect/>
                    </a:stretch>
                  </pic:blipFill>
                  <pic:spPr>
                    <a:xfrm>
                      <a:off x="0" y="0"/>
                      <a:ext cx="3882386" cy="45338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bookmarkEnd w:id="0"/>
    </w:p>
    <w:p w14:paraId="5F0BB8AE" w14:textId="77777777" w:rsidR="0004374D" w:rsidRDefault="0004374D"/>
    <w:sectPr w:rsidR="0004374D">
      <w:headerReference w:type="default" r:id="rId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4C9BF4" w14:textId="77777777" w:rsidR="002D18C8" w:rsidRDefault="002D18C8">
      <w:pPr>
        <w:spacing w:after="0" w:line="240" w:lineRule="auto"/>
      </w:pPr>
      <w:r>
        <w:separator/>
      </w:r>
    </w:p>
  </w:endnote>
  <w:endnote w:type="continuationSeparator" w:id="0">
    <w:p w14:paraId="5D7711EB" w14:textId="77777777" w:rsidR="002D18C8" w:rsidRDefault="002D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4F7033" w14:textId="77777777" w:rsidR="002D18C8" w:rsidRDefault="002D18C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41E1220" w14:textId="77777777" w:rsidR="002D18C8" w:rsidRDefault="002D1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64091" w14:textId="77777777" w:rsidR="00AB3747" w:rsidRDefault="002D18C8">
    <w:pPr>
      <w:pStyle w:val="Header"/>
      <w:rPr>
        <w:rFonts w:ascii="Times New Roman" w:hAnsi="Times New Roman"/>
        <w:b/>
        <w:sz w:val="24"/>
        <w:lang w:val="hr-HR"/>
      </w:rPr>
    </w:pPr>
    <w:r>
      <w:rPr>
        <w:rFonts w:ascii="Times New Roman" w:hAnsi="Times New Roman"/>
        <w:b/>
        <w:sz w:val="24"/>
        <w:lang w:val="hr-HR"/>
      </w:rPr>
      <w:t>AKTIVNOSTI ZA DJECU U DOBI OD 3 – 4 GODINE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5C12D0"/>
    <w:multiLevelType w:val="multilevel"/>
    <w:tmpl w:val="B0F099E6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04374D"/>
    <w:rsid w:val="0004374D"/>
    <w:rsid w:val="002D18C8"/>
    <w:rsid w:val="00B058C0"/>
    <w:rsid w:val="00D2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895B8"/>
  <w15:docId w15:val="{FC26A260-DE07-4406-9B7F-04A06A54D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paragraph" w:styleId="Header">
    <w:name w:val="header"/>
    <w:basedOn w:val="Normal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487</Characters>
  <Application>Microsoft Office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dc:description/>
  <cp:lastModifiedBy>Antolishi</cp:lastModifiedBy>
  <cp:revision>2</cp:revision>
  <dcterms:created xsi:type="dcterms:W3CDTF">2020-04-12T07:54:00Z</dcterms:created>
  <dcterms:modified xsi:type="dcterms:W3CDTF">2020-04-12T07:54:00Z</dcterms:modified>
</cp:coreProperties>
</file>